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E6C" w:rsidRDefault="00EC5E6C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71F53670" wp14:editId="67934BB4">
            <wp:extent cx="2700068" cy="2700068"/>
            <wp:effectExtent l="0" t="0" r="508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9559" cy="27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2FE">
        <w:rPr>
          <w:noProof/>
          <w:lang w:eastAsia="nl-NL"/>
        </w:rPr>
        <w:drawing>
          <wp:inline distT="0" distB="0" distL="0" distR="0" wp14:anchorId="14793E8D" wp14:editId="0A616E2F">
            <wp:extent cx="2337759" cy="2337759"/>
            <wp:effectExtent l="0" t="0" r="5715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6400" cy="23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2FE">
        <w:rPr>
          <w:noProof/>
          <w:lang w:eastAsia="nl-NL"/>
        </w:rPr>
        <w:drawing>
          <wp:inline distT="0" distB="0" distL="0" distR="0" wp14:anchorId="78881BC5" wp14:editId="7F5B3AD6">
            <wp:extent cx="2562045" cy="256204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8309" cy="256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FE" w:rsidRDefault="005602FE"/>
    <w:p w:rsidR="005602FE" w:rsidRDefault="005602FE"/>
    <w:p w:rsidR="005602FE" w:rsidRDefault="005602FE"/>
    <w:p w:rsidR="00125ACA" w:rsidRDefault="00EC5E6C">
      <w:r w:rsidRPr="00EC5E6C">
        <w:rPr>
          <w:noProof/>
          <w:lang w:eastAsia="nl-NL"/>
        </w:rPr>
        <w:lastRenderedPageBreak/>
        <w:drawing>
          <wp:inline distT="0" distB="0" distL="0" distR="0" wp14:anchorId="461811B9" wp14:editId="246CC046">
            <wp:extent cx="3321170" cy="2525824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17" cy="25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ACA" w:rsidSect="00EC5E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6C"/>
    <w:rsid w:val="000E10CD"/>
    <w:rsid w:val="00125ACA"/>
    <w:rsid w:val="005602FE"/>
    <w:rsid w:val="00D802BE"/>
    <w:rsid w:val="00EC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8E214-BFD1-4C2E-95AF-EC054151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E10CD"/>
    <w:pPr>
      <w:spacing w:after="0" w:line="240" w:lineRule="auto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9CF5E6E8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I&amp;A Samenwerking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Marije Verlinde - de Knikker</dc:creator>
  <cp:keywords/>
  <dc:description/>
  <cp:lastModifiedBy>Michelle Vos</cp:lastModifiedBy>
  <cp:revision>2</cp:revision>
  <dcterms:created xsi:type="dcterms:W3CDTF">2023-06-22T06:38:00Z</dcterms:created>
  <dcterms:modified xsi:type="dcterms:W3CDTF">2023-06-22T06:38:00Z</dcterms:modified>
</cp:coreProperties>
</file>